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DB6" w:rsidRDefault="00E40E8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7D71A" wp14:editId="04D3DC89">
                <wp:simplePos x="0" y="0"/>
                <wp:positionH relativeFrom="margin">
                  <wp:posOffset>4302760</wp:posOffset>
                </wp:positionH>
                <wp:positionV relativeFrom="paragraph">
                  <wp:posOffset>-40057</wp:posOffset>
                </wp:positionV>
                <wp:extent cx="745866" cy="6774025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66" cy="67740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  <w:p w:rsidR="00E40E8F" w:rsidRPr="00E40E8F" w:rsidRDefault="00E40E8F" w:rsidP="00E40E8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E8F">
                              <w:rPr>
                                <w:b/>
                                <w:noProof/>
                                <w:color w:val="4472C4" w:themeColor="accent5"/>
                                <w:sz w:val="40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7D7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8pt;margin-top:-3.15pt;width:58.75pt;height:533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" fillcolor="#002060" stroked="f">
                <v:textbox>
                  <w:txbxContent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  <w:p w:rsidR="00E40E8F" w:rsidRPr="00E40E8F" w:rsidRDefault="00E40E8F" w:rsidP="00E40E8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E8F">
                        <w:rPr>
                          <w:b/>
                          <w:noProof/>
                          <w:color w:val="4472C4" w:themeColor="accent5"/>
                          <w:sz w:val="40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0E8F">
        <w:rPr>
          <w:noProof/>
          <w:lang w:eastAsia="en-GB"/>
        </w:rPr>
        <w:drawing>
          <wp:inline distT="0" distB="0" distL="0" distR="0">
            <wp:extent cx="4422710" cy="6735773"/>
            <wp:effectExtent l="0" t="0" r="0" b="8255"/>
            <wp:docPr id="1" name="Picture 1" descr="C:\Users\stewartp\AppData\Local\Temp\7zO809BE7D1\IMG-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wartp\AppData\Local\Temp\7zO809BE7D1\IMG-01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4" b="6436"/>
                    <a:stretch/>
                  </pic:blipFill>
                  <pic:spPr bwMode="auto">
                    <a:xfrm>
                      <a:off x="0" y="0"/>
                      <a:ext cx="4434823" cy="67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</w:t>
      </w:r>
      <w:r w:rsidRPr="00E40E8F">
        <w:rPr>
          <w:noProof/>
          <w:lang w:eastAsia="en-GB"/>
        </w:rPr>
        <w:drawing>
          <wp:inline distT="0" distB="0" distL="0" distR="0">
            <wp:extent cx="4272915" cy="6722974"/>
            <wp:effectExtent l="0" t="0" r="0" b="1905"/>
            <wp:docPr id="3" name="Picture 3" descr="C:\Users\stewartp\AppData\Local\Temp\7zO8092A684\IMG-0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wartp\AppData\Local\Temp\7zO8092A684\IMG-018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9" b="5061"/>
                    <a:stretch/>
                  </pic:blipFill>
                  <pic:spPr bwMode="auto">
                    <a:xfrm>
                      <a:off x="0" y="0"/>
                      <a:ext cx="4286738" cy="67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DB6" w:rsidSect="00E40E8F">
      <w:pgSz w:w="16838" w:h="11906" w:orient="landscape"/>
      <w:pgMar w:top="709" w:right="820" w:bottom="1440" w:left="1276" w:header="708" w:footer="708" w:gutter="0"/>
      <w:pgBorders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E8F"/>
    <w:rsid w:val="00572DB6"/>
    <w:rsid w:val="00953DF4"/>
    <w:rsid w:val="00983C9C"/>
    <w:rsid w:val="00E4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A32B2-C289-47F3-B2B1-12312B2E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8C903A08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Stewart</dc:creator>
  <cp:keywords/>
  <dc:description/>
  <cp:lastModifiedBy>Mrs Stewart</cp:lastModifiedBy>
  <cp:revision>1</cp:revision>
  <dcterms:created xsi:type="dcterms:W3CDTF">2021-01-11T13:18:00Z</dcterms:created>
  <dcterms:modified xsi:type="dcterms:W3CDTF">2021-01-11T13:26:00Z</dcterms:modified>
</cp:coreProperties>
</file>